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D2BCBE" w14:textId="577D1111" w:rsidR="00332C2E" w:rsidRPr="00332C2E" w:rsidRDefault="00F51AAA" w:rsidP="00332C2E">
      <w:pPr>
        <w:pStyle w:val="a3"/>
        <w:spacing w:line="462" w:lineRule="exact"/>
        <w:jc w:val="center"/>
        <w:rPr>
          <w:sz w:val="36"/>
          <w:szCs w:val="36"/>
        </w:rPr>
      </w:pPr>
      <w:r>
        <w:rPr>
          <w:rFonts w:ascii="ＭＳ 明朝" w:hAnsi="ＭＳ 明朝" w:hint="eastAsia"/>
          <w:sz w:val="36"/>
          <w:szCs w:val="36"/>
        </w:rPr>
        <w:t>令和</w:t>
      </w:r>
      <w:r w:rsidR="00555E97">
        <w:rPr>
          <w:rFonts w:ascii="ＭＳ 明朝" w:hAnsi="ＭＳ 明朝" w:hint="eastAsia"/>
          <w:sz w:val="36"/>
          <w:szCs w:val="36"/>
        </w:rPr>
        <w:t>８</w:t>
      </w:r>
      <w:r>
        <w:rPr>
          <w:rFonts w:ascii="ＭＳ 明朝" w:hAnsi="ＭＳ 明朝" w:hint="eastAsia"/>
          <w:sz w:val="36"/>
          <w:szCs w:val="36"/>
        </w:rPr>
        <w:t xml:space="preserve">年度　</w:t>
      </w:r>
      <w:r w:rsidR="00332C2E" w:rsidRPr="00332C2E">
        <w:rPr>
          <w:rFonts w:ascii="ＭＳ 明朝" w:hAnsi="ＭＳ 明朝" w:hint="eastAsia"/>
          <w:sz w:val="36"/>
          <w:szCs w:val="36"/>
        </w:rPr>
        <w:t>第</w:t>
      </w:r>
      <w:r>
        <w:rPr>
          <w:rFonts w:ascii="ＭＳ 明朝" w:hAnsi="ＭＳ 明朝" w:hint="eastAsia"/>
          <w:sz w:val="36"/>
          <w:szCs w:val="36"/>
        </w:rPr>
        <w:t>６</w:t>
      </w:r>
      <w:r w:rsidR="00555E97">
        <w:rPr>
          <w:rFonts w:ascii="ＭＳ 明朝" w:hAnsi="ＭＳ 明朝" w:hint="eastAsia"/>
          <w:sz w:val="36"/>
          <w:szCs w:val="36"/>
        </w:rPr>
        <w:t>４</w:t>
      </w:r>
      <w:r w:rsidR="00332C2E" w:rsidRPr="00332C2E">
        <w:rPr>
          <w:rFonts w:ascii="ＭＳ 明朝" w:hAnsi="ＭＳ 明朝" w:hint="eastAsia"/>
          <w:sz w:val="36"/>
          <w:szCs w:val="36"/>
        </w:rPr>
        <w:t>回</w:t>
      </w:r>
      <w:r>
        <w:rPr>
          <w:rFonts w:ascii="ＭＳ 明朝" w:hAnsi="ＭＳ 明朝" w:hint="eastAsia"/>
          <w:sz w:val="36"/>
          <w:szCs w:val="36"/>
        </w:rPr>
        <w:t>佐賀県高等学校総合体育大会</w:t>
      </w:r>
      <w:r w:rsidR="00332C2E" w:rsidRPr="00332C2E">
        <w:rPr>
          <w:rFonts w:ascii="ＭＳ 明朝" w:hAnsi="ＭＳ 明朝" w:hint="eastAsia"/>
          <w:sz w:val="36"/>
          <w:szCs w:val="36"/>
        </w:rPr>
        <w:t>ラグビーフットボール</w:t>
      </w:r>
      <w:r>
        <w:rPr>
          <w:rFonts w:ascii="ＭＳ 明朝" w:hAnsi="ＭＳ 明朝" w:hint="eastAsia"/>
          <w:sz w:val="36"/>
          <w:szCs w:val="36"/>
        </w:rPr>
        <w:t>競技</w:t>
      </w:r>
    </w:p>
    <w:p w14:paraId="339FB3EC" w14:textId="77777777" w:rsidR="00836D8A" w:rsidRPr="00C96093" w:rsidRDefault="00836D8A">
      <w:pPr>
        <w:pStyle w:val="a3"/>
        <w:jc w:val="center"/>
      </w:pPr>
    </w:p>
    <w:p w14:paraId="10C6289F" w14:textId="77777777" w:rsidR="00836D8A" w:rsidRPr="00332C2E" w:rsidRDefault="00836D8A">
      <w:pPr>
        <w:pStyle w:val="a3"/>
        <w:spacing w:line="462" w:lineRule="exact"/>
        <w:jc w:val="center"/>
        <w:rPr>
          <w:sz w:val="40"/>
          <w:szCs w:val="40"/>
        </w:rPr>
      </w:pPr>
      <w:r w:rsidRPr="00332C2E">
        <w:rPr>
          <w:rFonts w:ascii="ＭＳ 明朝" w:hAnsi="ＭＳ 明朝" w:hint="eastAsia"/>
          <w:sz w:val="40"/>
          <w:szCs w:val="40"/>
        </w:rPr>
        <w:t>メンバー変更申請書</w:t>
      </w:r>
    </w:p>
    <w:p w14:paraId="1D1124F8" w14:textId="77777777" w:rsidR="00836D8A" w:rsidRDefault="00836D8A">
      <w:pPr>
        <w:pStyle w:val="a3"/>
        <w:spacing w:line="105" w:lineRule="exact"/>
      </w:pPr>
    </w:p>
    <w:tbl>
      <w:tblPr>
        <w:tblW w:w="13981" w:type="dxa"/>
        <w:tblInd w:w="68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530"/>
        <w:gridCol w:w="848"/>
        <w:gridCol w:w="636"/>
        <w:gridCol w:w="318"/>
        <w:gridCol w:w="1590"/>
        <w:gridCol w:w="106"/>
        <w:gridCol w:w="424"/>
        <w:gridCol w:w="530"/>
        <w:gridCol w:w="2650"/>
        <w:gridCol w:w="2650"/>
        <w:gridCol w:w="742"/>
        <w:gridCol w:w="795"/>
        <w:gridCol w:w="2162"/>
      </w:tblGrid>
      <w:tr w:rsidR="00836D8A" w14:paraId="3BC08110" w14:textId="77777777" w:rsidTr="005C2BB1">
        <w:trPr>
          <w:trHeight w:hRule="exact" w:val="474"/>
        </w:trPr>
        <w:tc>
          <w:tcPr>
            <w:tcW w:w="13981" w:type="dxa"/>
            <w:gridSpan w:val="1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35C40354" w14:textId="77777777" w:rsidR="00836D8A" w:rsidRDefault="00836D8A">
            <w:pPr>
              <w:pStyle w:val="a3"/>
              <w:spacing w:before="134"/>
            </w:pPr>
            <w:r>
              <w:rPr>
                <w:rFonts w:ascii="ＭＳ 明朝" w:hAnsi="ＭＳ 明朝" w:hint="eastAsia"/>
              </w:rPr>
              <w:t>学　校　名</w:t>
            </w:r>
          </w:p>
        </w:tc>
      </w:tr>
      <w:tr w:rsidR="00836D8A" w14:paraId="11FD21AD" w14:textId="77777777" w:rsidTr="005C2BB1">
        <w:trPr>
          <w:trHeight w:hRule="exact" w:val="474"/>
        </w:trPr>
        <w:tc>
          <w:tcPr>
            <w:tcW w:w="53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3240A98" w14:textId="77777777" w:rsidR="00836D8A" w:rsidRDefault="00836D8A">
            <w:pPr>
              <w:pStyle w:val="a3"/>
              <w:spacing w:before="134"/>
              <w:jc w:val="center"/>
            </w:pPr>
            <w:r>
              <w:rPr>
                <w:rFonts w:ascii="ＭＳ 明朝" w:hAnsi="ＭＳ 明朝" w:hint="eastAsia"/>
              </w:rPr>
              <w:t>№</w:t>
            </w:r>
          </w:p>
        </w:tc>
        <w:tc>
          <w:tcPr>
            <w:tcW w:w="848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8B74381" w14:textId="77777777" w:rsidR="00836D8A" w:rsidRDefault="00836D8A">
            <w:pPr>
              <w:pStyle w:val="a3"/>
              <w:spacing w:before="134"/>
              <w:jc w:val="center"/>
            </w:pPr>
            <w:r>
              <w:rPr>
                <w:rFonts w:ascii="ＭＳ 明朝" w:hAnsi="ＭＳ 明朝" w:hint="eastAsia"/>
              </w:rPr>
              <w:t>ﾎﾟｼﾞｼｮﾝ</w:t>
            </w:r>
          </w:p>
        </w:tc>
        <w:tc>
          <w:tcPr>
            <w:tcW w:w="636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9A5A759" w14:textId="77777777" w:rsidR="00836D8A" w:rsidRDefault="00836D8A">
            <w:pPr>
              <w:pStyle w:val="a3"/>
              <w:spacing w:before="134"/>
              <w:jc w:val="center"/>
            </w:pPr>
            <w:r>
              <w:rPr>
                <w:rFonts w:ascii="ＭＳ 明朝" w:hAnsi="ＭＳ 明朝" w:hint="eastAsia"/>
                <w:w w:val="50"/>
              </w:rPr>
              <w:t>背番号</w:t>
            </w:r>
          </w:p>
        </w:tc>
        <w:tc>
          <w:tcPr>
            <w:tcW w:w="1908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311C1FF" w14:textId="77777777" w:rsidR="00836D8A" w:rsidRDefault="00836D8A">
            <w:pPr>
              <w:pStyle w:val="a3"/>
              <w:spacing w:before="134"/>
              <w:jc w:val="center"/>
            </w:pPr>
            <w:r>
              <w:rPr>
                <w:rFonts w:ascii="ＭＳ 明朝" w:hAnsi="ＭＳ 明朝" w:hint="eastAsia"/>
              </w:rPr>
              <w:t>選　手　氏　名</w:t>
            </w:r>
          </w:p>
        </w:tc>
        <w:tc>
          <w:tcPr>
            <w:tcW w:w="530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B4C241B" w14:textId="77777777" w:rsidR="00836D8A" w:rsidRDefault="00836D8A">
            <w:pPr>
              <w:pStyle w:val="a3"/>
              <w:spacing w:before="134"/>
              <w:jc w:val="center"/>
            </w:pPr>
            <w:r>
              <w:rPr>
                <w:rFonts w:ascii="ＭＳ 明朝" w:hAnsi="ＭＳ 明朝" w:hint="eastAsia"/>
              </w:rPr>
              <w:t>学年</w:t>
            </w:r>
          </w:p>
        </w:tc>
        <w:tc>
          <w:tcPr>
            <w:tcW w:w="53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3122328" w14:textId="77777777" w:rsidR="00836D8A" w:rsidRDefault="00836D8A">
            <w:pPr>
              <w:pStyle w:val="a3"/>
              <w:spacing w:before="134"/>
              <w:jc w:val="center"/>
            </w:pPr>
            <w:r>
              <w:rPr>
                <w:rFonts w:ascii="ＭＳ 明朝" w:hAnsi="ＭＳ 明朝" w:hint="eastAsia"/>
              </w:rPr>
              <w:t>年齢</w:t>
            </w:r>
          </w:p>
        </w:tc>
        <w:tc>
          <w:tcPr>
            <w:tcW w:w="265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9DB9F68" w14:textId="77777777" w:rsidR="00836D8A" w:rsidRDefault="00836D8A">
            <w:pPr>
              <w:pStyle w:val="a3"/>
              <w:spacing w:before="134"/>
              <w:jc w:val="center"/>
            </w:pPr>
            <w:r>
              <w:rPr>
                <w:rFonts w:ascii="ＭＳ 明朝" w:hAnsi="ＭＳ 明朝" w:hint="eastAsia"/>
              </w:rPr>
              <w:t>入学（編入学）年月日</w:t>
            </w:r>
          </w:p>
        </w:tc>
        <w:tc>
          <w:tcPr>
            <w:tcW w:w="265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97F2583" w14:textId="77777777" w:rsidR="00836D8A" w:rsidRDefault="00836D8A">
            <w:pPr>
              <w:pStyle w:val="a3"/>
              <w:spacing w:before="134"/>
              <w:jc w:val="center"/>
            </w:pPr>
            <w:r>
              <w:rPr>
                <w:rFonts w:ascii="ＭＳ 明朝" w:hAnsi="ＭＳ 明朝" w:hint="eastAsia"/>
              </w:rPr>
              <w:t>生　年　月　日</w:t>
            </w:r>
          </w:p>
        </w:tc>
        <w:tc>
          <w:tcPr>
            <w:tcW w:w="742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DCEC610" w14:textId="77777777" w:rsidR="00836D8A" w:rsidRDefault="00836D8A">
            <w:pPr>
              <w:pStyle w:val="a3"/>
              <w:spacing w:before="134"/>
              <w:jc w:val="center"/>
            </w:pPr>
            <w:r>
              <w:rPr>
                <w:rFonts w:ascii="ＭＳ 明朝" w:hAnsi="ＭＳ 明朝" w:hint="eastAsia"/>
              </w:rPr>
              <w:t>身長</w:t>
            </w:r>
          </w:p>
        </w:tc>
        <w:tc>
          <w:tcPr>
            <w:tcW w:w="795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0914BD9" w14:textId="77777777" w:rsidR="00836D8A" w:rsidRDefault="00836D8A">
            <w:pPr>
              <w:pStyle w:val="a3"/>
              <w:spacing w:before="134"/>
              <w:jc w:val="center"/>
            </w:pPr>
            <w:r>
              <w:rPr>
                <w:rFonts w:ascii="ＭＳ 明朝" w:hAnsi="ＭＳ 明朝" w:hint="eastAsia"/>
              </w:rPr>
              <w:t>体　重</w:t>
            </w:r>
          </w:p>
        </w:tc>
        <w:tc>
          <w:tcPr>
            <w:tcW w:w="2162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14:paraId="51179D5F" w14:textId="77777777" w:rsidR="00836D8A" w:rsidRDefault="005C2BB1">
            <w:pPr>
              <w:pStyle w:val="a3"/>
              <w:spacing w:before="134"/>
              <w:jc w:val="center"/>
            </w:pPr>
            <w:r>
              <w:rPr>
                <w:rFonts w:hint="eastAsia"/>
              </w:rPr>
              <w:t>JRFU</w:t>
            </w:r>
            <w:r>
              <w:rPr>
                <w:rFonts w:hint="eastAsia"/>
              </w:rPr>
              <w:t>共通個人</w:t>
            </w:r>
            <w:r>
              <w:rPr>
                <w:rFonts w:hint="eastAsia"/>
              </w:rPr>
              <w:t>ID</w:t>
            </w:r>
          </w:p>
        </w:tc>
      </w:tr>
      <w:tr w:rsidR="00836D8A" w14:paraId="5F59D51C" w14:textId="77777777" w:rsidTr="005C2BB1">
        <w:trPr>
          <w:trHeight w:hRule="exact" w:val="474"/>
        </w:trPr>
        <w:tc>
          <w:tcPr>
            <w:tcW w:w="53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701AD5C" w14:textId="77777777" w:rsidR="00836D8A" w:rsidRDefault="00836D8A">
            <w:pPr>
              <w:pStyle w:val="a3"/>
              <w:spacing w:before="134"/>
            </w:pPr>
            <w:r>
              <w:rPr>
                <w:rFonts w:ascii="ＭＳ 明朝" w:hAnsi="ＭＳ 明朝" w:hint="eastAsia"/>
              </w:rPr>
              <w:t>１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6646F26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608DEA4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19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D52319C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53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5462D6C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0497CE7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E495647" w14:textId="77777777" w:rsidR="00836D8A" w:rsidRDefault="00836D8A" w:rsidP="00C96093">
            <w:pPr>
              <w:pStyle w:val="a3"/>
              <w:spacing w:before="134"/>
              <w:ind w:firstLineChars="200" w:firstLine="420"/>
            </w:pPr>
            <w:r>
              <w:rPr>
                <w:rFonts w:ascii="ＭＳ 明朝" w:hAnsi="ＭＳ 明朝" w:hint="eastAsia"/>
              </w:rPr>
              <w:t xml:space="preserve">　　年　月　日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E7FA9A6" w14:textId="77777777" w:rsidR="00836D8A" w:rsidRDefault="00836D8A" w:rsidP="00C96093">
            <w:pPr>
              <w:pStyle w:val="a3"/>
              <w:spacing w:before="134"/>
              <w:ind w:firstLineChars="200" w:firstLine="420"/>
            </w:pPr>
            <w:r>
              <w:rPr>
                <w:rFonts w:ascii="ＭＳ 明朝" w:hAnsi="ＭＳ 明朝" w:hint="eastAsia"/>
              </w:rPr>
              <w:t xml:space="preserve">　　年　　月　　日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29C34F4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DA81AA1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75126FD9" w14:textId="77777777" w:rsidR="00836D8A" w:rsidRDefault="00836D8A" w:rsidP="005C2BB1">
            <w:pPr>
              <w:pStyle w:val="a3"/>
              <w:spacing w:before="134"/>
            </w:pPr>
          </w:p>
        </w:tc>
      </w:tr>
      <w:tr w:rsidR="00836D8A" w14:paraId="7792085B" w14:textId="77777777" w:rsidTr="005C2BB1">
        <w:trPr>
          <w:trHeight w:hRule="exact" w:val="474"/>
        </w:trPr>
        <w:tc>
          <w:tcPr>
            <w:tcW w:w="53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45187FD" w14:textId="77777777" w:rsidR="00836D8A" w:rsidRDefault="00836D8A">
            <w:pPr>
              <w:pStyle w:val="a3"/>
              <w:spacing w:before="134"/>
            </w:pPr>
            <w:r>
              <w:rPr>
                <w:rFonts w:ascii="ＭＳ 明朝" w:hAnsi="ＭＳ 明朝" w:hint="eastAsia"/>
              </w:rPr>
              <w:t>２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6DAAF35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E8043DE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19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9B87DA7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53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5B95FFD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3A42B2D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C193503" w14:textId="77777777" w:rsidR="00836D8A" w:rsidRDefault="00836D8A" w:rsidP="00C96093">
            <w:pPr>
              <w:pStyle w:val="a3"/>
              <w:spacing w:before="134"/>
              <w:ind w:firstLineChars="200" w:firstLine="420"/>
            </w:pPr>
            <w:r>
              <w:rPr>
                <w:rFonts w:ascii="ＭＳ 明朝" w:hAnsi="ＭＳ 明朝" w:hint="eastAsia"/>
              </w:rPr>
              <w:t xml:space="preserve">　　年　月　日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E13A1DD" w14:textId="77777777" w:rsidR="00836D8A" w:rsidRDefault="00836D8A" w:rsidP="00C96093">
            <w:pPr>
              <w:pStyle w:val="a3"/>
              <w:spacing w:before="134"/>
              <w:ind w:firstLineChars="200" w:firstLine="420"/>
            </w:pPr>
            <w:r>
              <w:rPr>
                <w:rFonts w:ascii="ＭＳ 明朝" w:hAnsi="ＭＳ 明朝" w:hint="eastAsia"/>
              </w:rPr>
              <w:t xml:space="preserve">　　年　　月　　日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23552CE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2B69988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322CB114" w14:textId="77777777" w:rsidR="00836D8A" w:rsidRDefault="00836D8A" w:rsidP="005C2BB1">
            <w:pPr>
              <w:pStyle w:val="a3"/>
              <w:spacing w:before="134"/>
            </w:pPr>
          </w:p>
        </w:tc>
      </w:tr>
      <w:tr w:rsidR="00836D8A" w14:paraId="5762C6C5" w14:textId="77777777" w:rsidTr="005C2BB1">
        <w:trPr>
          <w:trHeight w:hRule="exact" w:val="474"/>
        </w:trPr>
        <w:tc>
          <w:tcPr>
            <w:tcW w:w="53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85795D4" w14:textId="77777777" w:rsidR="00836D8A" w:rsidRDefault="00836D8A">
            <w:pPr>
              <w:pStyle w:val="a3"/>
              <w:spacing w:before="134"/>
            </w:pPr>
            <w:r>
              <w:rPr>
                <w:rFonts w:ascii="ＭＳ 明朝" w:hAnsi="ＭＳ 明朝" w:hint="eastAsia"/>
              </w:rPr>
              <w:t>３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31BA8C8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726AE11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19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1F07880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53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14B946D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B89EFD7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5C2E791" w14:textId="77777777" w:rsidR="00836D8A" w:rsidRDefault="00836D8A" w:rsidP="00C96093">
            <w:pPr>
              <w:pStyle w:val="a3"/>
              <w:spacing w:before="134"/>
              <w:ind w:firstLineChars="200" w:firstLine="420"/>
            </w:pPr>
            <w:r>
              <w:rPr>
                <w:rFonts w:ascii="ＭＳ 明朝" w:hAnsi="ＭＳ 明朝" w:hint="eastAsia"/>
              </w:rPr>
              <w:t xml:space="preserve">　　年　月　日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13A8510" w14:textId="77777777" w:rsidR="00836D8A" w:rsidRDefault="00836D8A" w:rsidP="00C96093">
            <w:pPr>
              <w:pStyle w:val="a3"/>
              <w:spacing w:before="134"/>
              <w:ind w:firstLineChars="200" w:firstLine="420"/>
            </w:pPr>
            <w:r>
              <w:rPr>
                <w:rFonts w:ascii="ＭＳ 明朝" w:hAnsi="ＭＳ 明朝" w:hint="eastAsia"/>
              </w:rPr>
              <w:t xml:space="preserve">　　年　　月　　日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D0F730E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4BDBB6C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3DCC082F" w14:textId="77777777" w:rsidR="00836D8A" w:rsidRDefault="00836D8A" w:rsidP="005C2BB1">
            <w:pPr>
              <w:pStyle w:val="a3"/>
              <w:spacing w:before="134"/>
            </w:pPr>
          </w:p>
        </w:tc>
      </w:tr>
      <w:tr w:rsidR="00836D8A" w14:paraId="2B95B1AC" w14:textId="77777777" w:rsidTr="005C2BB1">
        <w:trPr>
          <w:trHeight w:hRule="exact" w:val="474"/>
        </w:trPr>
        <w:tc>
          <w:tcPr>
            <w:tcW w:w="53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370494A" w14:textId="77777777" w:rsidR="00836D8A" w:rsidRDefault="00836D8A">
            <w:pPr>
              <w:pStyle w:val="a3"/>
              <w:spacing w:before="134"/>
            </w:pPr>
            <w:r>
              <w:rPr>
                <w:rFonts w:ascii="ＭＳ 明朝" w:hAnsi="ＭＳ 明朝" w:hint="eastAsia"/>
              </w:rPr>
              <w:t>４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5B84792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99E5B8C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19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B2AC37B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53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29A134F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E39E6E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641CEE8" w14:textId="77777777" w:rsidR="00836D8A" w:rsidRDefault="00836D8A" w:rsidP="00C96093">
            <w:pPr>
              <w:pStyle w:val="a3"/>
              <w:spacing w:before="134"/>
              <w:ind w:firstLineChars="200" w:firstLine="420"/>
            </w:pPr>
            <w:r>
              <w:rPr>
                <w:rFonts w:ascii="ＭＳ 明朝" w:hAnsi="ＭＳ 明朝" w:hint="eastAsia"/>
              </w:rPr>
              <w:t xml:space="preserve">　　年　月　日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5AB7852" w14:textId="77777777" w:rsidR="00836D8A" w:rsidRDefault="00836D8A" w:rsidP="00C96093">
            <w:pPr>
              <w:pStyle w:val="a3"/>
              <w:spacing w:before="134"/>
              <w:ind w:firstLineChars="200" w:firstLine="420"/>
            </w:pPr>
            <w:r>
              <w:rPr>
                <w:rFonts w:ascii="ＭＳ 明朝" w:hAnsi="ＭＳ 明朝" w:hint="eastAsia"/>
              </w:rPr>
              <w:t xml:space="preserve">　　年　　月　　日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E3393B2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BB5C617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477D438F" w14:textId="77777777" w:rsidR="00836D8A" w:rsidRDefault="00836D8A" w:rsidP="005C2BB1">
            <w:pPr>
              <w:pStyle w:val="a3"/>
              <w:spacing w:before="134"/>
            </w:pPr>
          </w:p>
        </w:tc>
      </w:tr>
      <w:tr w:rsidR="00836D8A" w14:paraId="460240D5" w14:textId="77777777" w:rsidTr="005C2BB1">
        <w:trPr>
          <w:trHeight w:hRule="exact" w:val="474"/>
        </w:trPr>
        <w:tc>
          <w:tcPr>
            <w:tcW w:w="53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28CDDC77" w14:textId="77777777" w:rsidR="00836D8A" w:rsidRDefault="00836D8A">
            <w:pPr>
              <w:pStyle w:val="a3"/>
              <w:spacing w:before="134"/>
            </w:pPr>
            <w:r>
              <w:rPr>
                <w:rFonts w:ascii="ＭＳ 明朝" w:hAnsi="ＭＳ 明朝" w:hint="eastAsia"/>
              </w:rPr>
              <w:t>５</w:t>
            </w:r>
          </w:p>
        </w:tc>
        <w:tc>
          <w:tcPr>
            <w:tcW w:w="848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14:paraId="7C8F97EB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636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14:paraId="2BC418A5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1908" w:type="dxa"/>
            <w:gridSpan w:val="2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14:paraId="1CF2389A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530" w:type="dxa"/>
            <w:gridSpan w:val="2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14:paraId="13722A70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530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14:paraId="1DD2D0E6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2650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14:paraId="3BA4C299" w14:textId="77777777" w:rsidR="00836D8A" w:rsidRDefault="00836D8A" w:rsidP="00C96093">
            <w:pPr>
              <w:pStyle w:val="a3"/>
              <w:spacing w:before="134"/>
              <w:ind w:firstLineChars="200" w:firstLine="420"/>
            </w:pPr>
            <w:r>
              <w:rPr>
                <w:rFonts w:ascii="ＭＳ 明朝" w:hAnsi="ＭＳ 明朝" w:hint="eastAsia"/>
              </w:rPr>
              <w:t xml:space="preserve">　　年　月　日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14:paraId="3ACA4684" w14:textId="77777777" w:rsidR="00836D8A" w:rsidRDefault="00836D8A" w:rsidP="00C96093">
            <w:pPr>
              <w:pStyle w:val="a3"/>
              <w:spacing w:before="134"/>
              <w:ind w:firstLineChars="200" w:firstLine="420"/>
            </w:pPr>
            <w:r>
              <w:rPr>
                <w:rFonts w:ascii="ＭＳ 明朝" w:hAnsi="ＭＳ 明朝" w:hint="eastAsia"/>
              </w:rPr>
              <w:t xml:space="preserve">　　年　　月　　日</w:t>
            </w:r>
          </w:p>
        </w:tc>
        <w:tc>
          <w:tcPr>
            <w:tcW w:w="742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14:paraId="7D00151C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795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14:paraId="0736C73D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21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5B863092" w14:textId="77777777" w:rsidR="00836D8A" w:rsidRDefault="00836D8A" w:rsidP="005C2BB1">
            <w:pPr>
              <w:pStyle w:val="a3"/>
              <w:spacing w:before="134"/>
            </w:pPr>
          </w:p>
        </w:tc>
      </w:tr>
      <w:tr w:rsidR="00836D8A" w14:paraId="383E31A0" w14:textId="77777777" w:rsidTr="005C2BB1">
        <w:trPr>
          <w:trHeight w:hRule="exact" w:val="1432"/>
        </w:trPr>
        <w:tc>
          <w:tcPr>
            <w:tcW w:w="13981" w:type="dxa"/>
            <w:gridSpan w:val="1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F7E0584" w14:textId="77777777" w:rsidR="00836D8A" w:rsidRDefault="00836D8A">
            <w:pPr>
              <w:pStyle w:val="a3"/>
              <w:spacing w:before="134"/>
            </w:pPr>
            <w:r>
              <w:rPr>
                <w:rFonts w:ascii="ＭＳ 明朝" w:hAnsi="ＭＳ 明朝" w:hint="eastAsia"/>
              </w:rPr>
              <w:t>上記の者は本校選手として適格であるので、本大会の要項を了承し、メンバー変更を申請いたします。</w:t>
            </w:r>
          </w:p>
          <w:p w14:paraId="00A68681" w14:textId="77777777" w:rsidR="00836D8A" w:rsidRDefault="00836D8A">
            <w:pPr>
              <w:pStyle w:val="a3"/>
            </w:pPr>
          </w:p>
          <w:p w14:paraId="0F82A569" w14:textId="5D7723CD" w:rsidR="00836D8A" w:rsidRDefault="007C54B0">
            <w:pPr>
              <w:pStyle w:val="a3"/>
            </w:pPr>
            <w:r>
              <w:rPr>
                <w:rFonts w:ascii="ＭＳ 明朝" w:hAnsi="ＭＳ 明朝" w:hint="eastAsia"/>
              </w:rPr>
              <w:t>令和</w:t>
            </w:r>
            <w:r w:rsidR="00555E97">
              <w:rPr>
                <w:rFonts w:ascii="ＭＳ 明朝" w:hAnsi="ＭＳ 明朝" w:hint="eastAsia"/>
              </w:rPr>
              <w:t>８</w:t>
            </w:r>
            <w:r w:rsidR="00836D8A">
              <w:rPr>
                <w:rFonts w:ascii="ＭＳ 明朝" w:hAnsi="ＭＳ 明朝" w:hint="eastAsia"/>
              </w:rPr>
              <w:t>年　　月　　日</w:t>
            </w:r>
          </w:p>
          <w:p w14:paraId="22105682" w14:textId="77777777" w:rsidR="00836D8A" w:rsidRDefault="00836D8A">
            <w:pPr>
              <w:pStyle w:val="a3"/>
            </w:pPr>
          </w:p>
          <w:p w14:paraId="67D38264" w14:textId="77777777" w:rsidR="00836D8A" w:rsidRDefault="00836D8A">
            <w:pPr>
              <w:pStyle w:val="a3"/>
            </w:pPr>
            <w:r>
              <w:rPr>
                <w:rFonts w:ascii="ＭＳ 明朝" w:hAnsi="ＭＳ 明朝" w:hint="eastAsia"/>
              </w:rPr>
              <w:t xml:space="preserve">　　　　　　　　　　　　　　</w:t>
            </w:r>
            <w:r>
              <w:rPr>
                <w:rFonts w:ascii="ＭＳ 明朝" w:hAnsi="ＭＳ 明朝" w:hint="eastAsia"/>
                <w:u w:val="single" w:color="000000"/>
              </w:rPr>
              <w:t>校長名　　　　　　　　　　　　　　　　　印</w:t>
            </w:r>
          </w:p>
        </w:tc>
      </w:tr>
      <w:tr w:rsidR="00836D8A" w14:paraId="0D623DE2" w14:textId="77777777" w:rsidTr="005C2BB1">
        <w:trPr>
          <w:trHeight w:hRule="exact" w:val="478"/>
        </w:trPr>
        <w:tc>
          <w:tcPr>
            <w:tcW w:w="13981" w:type="dxa"/>
            <w:gridSpan w:val="13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45028983" w14:textId="77777777" w:rsidR="00836D8A" w:rsidRDefault="00836D8A">
            <w:pPr>
              <w:pStyle w:val="a3"/>
              <w:spacing w:before="134"/>
            </w:pPr>
            <w:r>
              <w:rPr>
                <w:rFonts w:ascii="ＭＳ 明朝" w:hAnsi="ＭＳ 明朝" w:hint="eastAsia"/>
              </w:rPr>
              <w:t>選手変更名とその理由</w:t>
            </w:r>
          </w:p>
        </w:tc>
      </w:tr>
      <w:tr w:rsidR="00836D8A" w14:paraId="73B60184" w14:textId="77777777" w:rsidTr="005C2BB1">
        <w:trPr>
          <w:trHeight w:hRule="exact" w:val="478"/>
        </w:trPr>
        <w:tc>
          <w:tcPr>
            <w:tcW w:w="53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CECD209" w14:textId="77777777" w:rsidR="00836D8A" w:rsidRDefault="00836D8A">
            <w:pPr>
              <w:pStyle w:val="a3"/>
              <w:spacing w:before="134"/>
            </w:pPr>
            <w:r>
              <w:rPr>
                <w:rFonts w:ascii="ＭＳ 明朝" w:hAnsi="ＭＳ 明朝" w:hint="eastAsia"/>
              </w:rPr>
              <w:t>№</w:t>
            </w:r>
          </w:p>
        </w:tc>
        <w:tc>
          <w:tcPr>
            <w:tcW w:w="8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44248F5" w14:textId="77777777" w:rsidR="00836D8A" w:rsidRDefault="00836D8A">
            <w:pPr>
              <w:pStyle w:val="a3"/>
              <w:spacing w:before="134"/>
            </w:pPr>
            <w:r>
              <w:rPr>
                <w:rFonts w:ascii="ＭＳ 明朝" w:hAnsi="ＭＳ 明朝" w:hint="eastAsia"/>
              </w:rPr>
              <w:t>ﾎﾟｼﾞｼｮﾝ</w:t>
            </w:r>
          </w:p>
        </w:tc>
        <w:tc>
          <w:tcPr>
            <w:tcW w:w="9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DF5C6DB" w14:textId="77777777" w:rsidR="00836D8A" w:rsidRDefault="00836D8A">
            <w:pPr>
              <w:pStyle w:val="a3"/>
              <w:spacing w:before="134"/>
            </w:pPr>
            <w:r>
              <w:rPr>
                <w:rFonts w:ascii="ＭＳ 明朝" w:hAnsi="ＭＳ 明朝" w:hint="eastAsia"/>
              </w:rPr>
              <w:t>背番号</w:t>
            </w:r>
          </w:p>
        </w:tc>
        <w:tc>
          <w:tcPr>
            <w:tcW w:w="16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8DA901B" w14:textId="77777777" w:rsidR="00836D8A" w:rsidRDefault="00836D8A">
            <w:pPr>
              <w:pStyle w:val="a3"/>
              <w:spacing w:before="134"/>
            </w:pPr>
            <w:r>
              <w:rPr>
                <w:rFonts w:ascii="ＭＳ 明朝" w:hAnsi="ＭＳ 明朝" w:hint="eastAsia"/>
              </w:rPr>
              <w:t>選　手　氏　名</w:t>
            </w:r>
          </w:p>
        </w:tc>
        <w:tc>
          <w:tcPr>
            <w:tcW w:w="995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14:paraId="03D73FC4" w14:textId="77777777" w:rsidR="00836D8A" w:rsidRDefault="00836D8A">
            <w:pPr>
              <w:pStyle w:val="a3"/>
              <w:spacing w:before="134"/>
            </w:pPr>
            <w:r>
              <w:rPr>
                <w:rFonts w:ascii="ＭＳ 明朝" w:hAnsi="ＭＳ 明朝" w:hint="eastAsia"/>
              </w:rPr>
              <w:t>変更理由</w:t>
            </w:r>
          </w:p>
        </w:tc>
      </w:tr>
      <w:tr w:rsidR="00836D8A" w14:paraId="126CDE84" w14:textId="77777777" w:rsidTr="005C2BB1">
        <w:trPr>
          <w:trHeight w:hRule="exact" w:val="478"/>
        </w:trPr>
        <w:tc>
          <w:tcPr>
            <w:tcW w:w="53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8651173" w14:textId="77777777" w:rsidR="00836D8A" w:rsidRDefault="00836D8A">
            <w:pPr>
              <w:pStyle w:val="a3"/>
              <w:spacing w:before="134"/>
            </w:pPr>
            <w:r>
              <w:rPr>
                <w:rFonts w:ascii="ＭＳ 明朝" w:hAnsi="ＭＳ 明朝" w:hint="eastAsia"/>
              </w:rPr>
              <w:t>１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85B4337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95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02E7808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169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1BFD00E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9953" w:type="dxa"/>
            <w:gridSpan w:val="7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769D7A61" w14:textId="77777777" w:rsidR="00836D8A" w:rsidRDefault="00836D8A">
            <w:pPr>
              <w:pStyle w:val="a3"/>
              <w:spacing w:before="134"/>
            </w:pPr>
          </w:p>
        </w:tc>
      </w:tr>
      <w:tr w:rsidR="00836D8A" w14:paraId="35666CC3" w14:textId="77777777" w:rsidTr="005C2BB1">
        <w:trPr>
          <w:trHeight w:hRule="exact" w:val="478"/>
        </w:trPr>
        <w:tc>
          <w:tcPr>
            <w:tcW w:w="53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5A12A6B" w14:textId="77777777" w:rsidR="00836D8A" w:rsidRDefault="00836D8A">
            <w:pPr>
              <w:pStyle w:val="a3"/>
              <w:spacing w:before="134"/>
            </w:pPr>
            <w:r>
              <w:rPr>
                <w:rFonts w:ascii="ＭＳ 明朝" w:hAnsi="ＭＳ 明朝" w:hint="eastAsia"/>
              </w:rPr>
              <w:t>２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2E53B1D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95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F19A545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169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5E62AD2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9953" w:type="dxa"/>
            <w:gridSpan w:val="7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2A05A3B7" w14:textId="77777777" w:rsidR="00836D8A" w:rsidRDefault="00836D8A">
            <w:pPr>
              <w:pStyle w:val="a3"/>
              <w:spacing w:before="134"/>
            </w:pPr>
          </w:p>
        </w:tc>
      </w:tr>
      <w:tr w:rsidR="00836D8A" w14:paraId="5B58031E" w14:textId="77777777" w:rsidTr="005C2BB1">
        <w:trPr>
          <w:trHeight w:hRule="exact" w:val="478"/>
        </w:trPr>
        <w:tc>
          <w:tcPr>
            <w:tcW w:w="53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567410B" w14:textId="77777777" w:rsidR="00836D8A" w:rsidRDefault="00836D8A">
            <w:pPr>
              <w:pStyle w:val="a3"/>
              <w:spacing w:before="134"/>
            </w:pPr>
            <w:r>
              <w:rPr>
                <w:rFonts w:ascii="ＭＳ 明朝" w:hAnsi="ＭＳ 明朝" w:hint="eastAsia"/>
              </w:rPr>
              <w:t>３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537126B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95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CCA8164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169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FD2B018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9953" w:type="dxa"/>
            <w:gridSpan w:val="7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10BA6F99" w14:textId="77777777" w:rsidR="00836D8A" w:rsidRDefault="00836D8A">
            <w:pPr>
              <w:pStyle w:val="a3"/>
              <w:spacing w:before="134"/>
            </w:pPr>
          </w:p>
        </w:tc>
      </w:tr>
      <w:tr w:rsidR="00836D8A" w14:paraId="5F1256A5" w14:textId="77777777" w:rsidTr="005C2BB1">
        <w:trPr>
          <w:trHeight w:hRule="exact" w:val="478"/>
        </w:trPr>
        <w:tc>
          <w:tcPr>
            <w:tcW w:w="53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A7C7B20" w14:textId="77777777" w:rsidR="00836D8A" w:rsidRDefault="00836D8A">
            <w:pPr>
              <w:pStyle w:val="a3"/>
              <w:spacing w:before="134"/>
            </w:pPr>
            <w:r>
              <w:rPr>
                <w:rFonts w:ascii="ＭＳ 明朝" w:hAnsi="ＭＳ 明朝" w:hint="eastAsia"/>
              </w:rPr>
              <w:t>４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48C63AC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95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8D8B0A6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169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BFDB130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9953" w:type="dxa"/>
            <w:gridSpan w:val="7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0E8352F6" w14:textId="77777777" w:rsidR="00836D8A" w:rsidRDefault="00836D8A">
            <w:pPr>
              <w:pStyle w:val="a3"/>
              <w:spacing w:before="134"/>
            </w:pPr>
          </w:p>
        </w:tc>
      </w:tr>
      <w:tr w:rsidR="00836D8A" w14:paraId="441B5EB1" w14:textId="77777777" w:rsidTr="005C2BB1">
        <w:trPr>
          <w:trHeight w:hRule="exact" w:val="478"/>
        </w:trPr>
        <w:tc>
          <w:tcPr>
            <w:tcW w:w="53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5D92E962" w14:textId="77777777" w:rsidR="00836D8A" w:rsidRDefault="00836D8A">
            <w:pPr>
              <w:pStyle w:val="a3"/>
              <w:spacing w:before="134"/>
            </w:pPr>
            <w:r>
              <w:rPr>
                <w:rFonts w:ascii="ＭＳ 明朝" w:hAnsi="ＭＳ 明朝" w:hint="eastAsia"/>
              </w:rPr>
              <w:t>５</w:t>
            </w:r>
          </w:p>
        </w:tc>
        <w:tc>
          <w:tcPr>
            <w:tcW w:w="848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14:paraId="68102E97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954" w:type="dxa"/>
            <w:gridSpan w:val="2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14:paraId="4FD83677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1696" w:type="dxa"/>
            <w:gridSpan w:val="2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14:paraId="34AE4461" w14:textId="77777777" w:rsidR="00836D8A" w:rsidRDefault="00836D8A">
            <w:pPr>
              <w:pStyle w:val="a3"/>
              <w:spacing w:before="134"/>
            </w:pPr>
          </w:p>
        </w:tc>
        <w:tc>
          <w:tcPr>
            <w:tcW w:w="9953" w:type="dxa"/>
            <w:gridSpan w:val="7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1C820C37" w14:textId="77777777" w:rsidR="00836D8A" w:rsidRDefault="00836D8A">
            <w:pPr>
              <w:pStyle w:val="a3"/>
              <w:spacing w:before="134"/>
            </w:pPr>
          </w:p>
        </w:tc>
      </w:tr>
    </w:tbl>
    <w:p w14:paraId="690C756E" w14:textId="77777777" w:rsidR="00836D8A" w:rsidRDefault="00836D8A">
      <w:pPr>
        <w:pStyle w:val="a3"/>
        <w:spacing w:line="134" w:lineRule="exact"/>
      </w:pPr>
    </w:p>
    <w:p w14:paraId="1E01E198" w14:textId="77777777" w:rsidR="00836D8A" w:rsidRDefault="00836D8A">
      <w:pPr>
        <w:pStyle w:val="a3"/>
      </w:pPr>
      <w:r>
        <w:rPr>
          <w:rFonts w:ascii="ＭＳ 明朝" w:hAnsi="ＭＳ 明朝" w:hint="eastAsia"/>
        </w:rPr>
        <w:t>※用紙が足りない場合は、この用紙を複写してください。</w:t>
      </w:r>
    </w:p>
    <w:sectPr w:rsidR="00836D8A" w:rsidSect="00332C2E">
      <w:pgSz w:w="16838" w:h="11906" w:orient="landscape" w:code="9"/>
      <w:pgMar w:top="1134" w:right="1701" w:bottom="851" w:left="1701" w:header="720" w:footer="720" w:gutter="0"/>
      <w:cols w:space="720"/>
      <w:noEndnote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A24E13" w14:textId="77777777" w:rsidR="003F2F91" w:rsidRDefault="003F2F91" w:rsidP="00EC2233">
      <w:r>
        <w:separator/>
      </w:r>
    </w:p>
  </w:endnote>
  <w:endnote w:type="continuationSeparator" w:id="0">
    <w:p w14:paraId="5236B133" w14:textId="77777777" w:rsidR="003F2F91" w:rsidRDefault="003F2F91" w:rsidP="00EC2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9230D8" w14:textId="77777777" w:rsidR="003F2F91" w:rsidRDefault="003F2F91" w:rsidP="00EC2233">
      <w:r>
        <w:separator/>
      </w:r>
    </w:p>
  </w:footnote>
  <w:footnote w:type="continuationSeparator" w:id="0">
    <w:p w14:paraId="44881A51" w14:textId="77777777" w:rsidR="003F2F91" w:rsidRDefault="003F2F91" w:rsidP="00EC22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5"/>
  <w:drawingGridVerticalSpacing w:val="143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6D8A"/>
    <w:rsid w:val="00002028"/>
    <w:rsid w:val="000078B7"/>
    <w:rsid w:val="000A3DF0"/>
    <w:rsid w:val="00142C1C"/>
    <w:rsid w:val="001449E1"/>
    <w:rsid w:val="00277B01"/>
    <w:rsid w:val="002D4519"/>
    <w:rsid w:val="00332C2E"/>
    <w:rsid w:val="003F2F91"/>
    <w:rsid w:val="0044295B"/>
    <w:rsid w:val="00545DEB"/>
    <w:rsid w:val="00550ABC"/>
    <w:rsid w:val="00555E97"/>
    <w:rsid w:val="005717BD"/>
    <w:rsid w:val="005C2BB1"/>
    <w:rsid w:val="00616052"/>
    <w:rsid w:val="006B2C05"/>
    <w:rsid w:val="006E0E84"/>
    <w:rsid w:val="00776508"/>
    <w:rsid w:val="007C54B0"/>
    <w:rsid w:val="007C64E0"/>
    <w:rsid w:val="00836D8A"/>
    <w:rsid w:val="008E5FAD"/>
    <w:rsid w:val="00906FF8"/>
    <w:rsid w:val="009F35BA"/>
    <w:rsid w:val="00A3111E"/>
    <w:rsid w:val="00A640FB"/>
    <w:rsid w:val="00A67FC9"/>
    <w:rsid w:val="00A847F6"/>
    <w:rsid w:val="00AE412D"/>
    <w:rsid w:val="00B35F89"/>
    <w:rsid w:val="00C02E1C"/>
    <w:rsid w:val="00C71E29"/>
    <w:rsid w:val="00C96093"/>
    <w:rsid w:val="00CC182C"/>
    <w:rsid w:val="00CC6C09"/>
    <w:rsid w:val="00D76D36"/>
    <w:rsid w:val="00E605E1"/>
    <w:rsid w:val="00EC2233"/>
    <w:rsid w:val="00EC587C"/>
    <w:rsid w:val="00F51AAA"/>
    <w:rsid w:val="00FF57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06F03AB"/>
  <w15:docId w15:val="{CC23C7E6-BFA5-4972-BD70-664EA7D7A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39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4">
    <w:name w:val="header"/>
    <w:basedOn w:val="a"/>
    <w:link w:val="a5"/>
    <w:rsid w:val="00EC223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EC2233"/>
    <w:rPr>
      <w:kern w:val="2"/>
      <w:sz w:val="21"/>
      <w:szCs w:val="24"/>
    </w:rPr>
  </w:style>
  <w:style w:type="paragraph" w:styleId="a6">
    <w:name w:val="footer"/>
    <w:basedOn w:val="a"/>
    <w:link w:val="a7"/>
    <w:rsid w:val="00EC223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EC223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ko030017\Desktop\2011%20&#22823;&#20998;&#22823;&#20250;&#65297;&#65296;&#20154;&#21046;\2011%20&#22823;&#20998;&#22823;&#20250;&#65297;&#65296;&#20154;&#21046;\&#21442;&#21152;&#30003;&#12375;&#36796;&#12415;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1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変更届　３／６</vt:lpstr>
      <vt:lpstr>変更届　３／６</vt:lpstr>
    </vt:vector>
  </TitlesOfParts>
  <Company>Toshiba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変更届　３／６</dc:title>
  <dc:creator>sysop</dc:creator>
  <cp:lastModifiedBy>仁位　岳寛(佐賀工業高等学校)</cp:lastModifiedBy>
  <cp:revision>2</cp:revision>
  <dcterms:created xsi:type="dcterms:W3CDTF">2026-02-13T08:57:00Z</dcterms:created>
  <dcterms:modified xsi:type="dcterms:W3CDTF">2026-02-13T08:57:00Z</dcterms:modified>
</cp:coreProperties>
</file>